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E2" w:rsidRDefault="004E42E2" w:rsidP="002816D8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Беликова Е.В.</w:t>
      </w:r>
      <w:r w:rsidRPr="00E50568">
        <w:rPr>
          <w:rFonts w:ascii="Times New Roman" w:hAnsi="Times New Roman"/>
          <w:sz w:val="28"/>
          <w:szCs w:val="28"/>
        </w:rPr>
        <w:t xml:space="preserve"> заместитель директора</w:t>
      </w:r>
    </w:p>
    <w:p w:rsidR="004E42E2" w:rsidRPr="00E50568" w:rsidRDefault="004E42E2" w:rsidP="0090142C">
      <w:pPr>
        <w:jc w:val="right"/>
        <w:rPr>
          <w:rFonts w:ascii="Times New Roman" w:hAnsi="Times New Roman"/>
          <w:sz w:val="28"/>
          <w:szCs w:val="28"/>
        </w:rPr>
      </w:pPr>
      <w:r w:rsidRPr="00E50568">
        <w:rPr>
          <w:rFonts w:ascii="Times New Roman" w:hAnsi="Times New Roman"/>
          <w:sz w:val="28"/>
          <w:szCs w:val="28"/>
        </w:rPr>
        <w:t xml:space="preserve"> по воспитательной работе</w:t>
      </w:r>
      <w:r w:rsidRPr="009014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ГБОУ СОШ №1392 им. Д.В.Рябинкина</w:t>
      </w:r>
    </w:p>
    <w:p w:rsidR="004E42E2" w:rsidRDefault="004E42E2" w:rsidP="002816D8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Тощевикова Н.А.</w:t>
      </w:r>
      <w:r w:rsidRPr="00E50568">
        <w:rPr>
          <w:rFonts w:ascii="Times New Roman" w:hAnsi="Times New Roman"/>
          <w:sz w:val="28"/>
          <w:szCs w:val="28"/>
        </w:rPr>
        <w:t xml:space="preserve"> руководитель музея</w:t>
      </w:r>
    </w:p>
    <w:p w:rsidR="004E42E2" w:rsidRPr="00E50568" w:rsidRDefault="004E42E2" w:rsidP="002816D8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«История родного края» ГБОУ СОШ№1392 им. Д.В.Рябинкина</w:t>
      </w:r>
    </w:p>
    <w:p w:rsidR="004E42E2" w:rsidRPr="00E50568" w:rsidRDefault="004E42E2" w:rsidP="009F16FD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50568">
        <w:rPr>
          <w:rFonts w:ascii="Times New Roman" w:hAnsi="Times New Roman"/>
          <w:b/>
          <w:color w:val="000000"/>
          <w:sz w:val="28"/>
          <w:szCs w:val="28"/>
        </w:rPr>
        <w:t>Прикосновение к исток</w:t>
      </w:r>
      <w:r>
        <w:rPr>
          <w:rFonts w:ascii="Times New Roman" w:hAnsi="Times New Roman"/>
          <w:b/>
          <w:color w:val="000000"/>
          <w:sz w:val="28"/>
          <w:szCs w:val="28"/>
        </w:rPr>
        <w:t>ам.</w:t>
      </w:r>
    </w:p>
    <w:p w:rsidR="004E42E2" w:rsidRPr="00E50568" w:rsidRDefault="004E42E2" w:rsidP="009F16FD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(Опыт </w:t>
      </w:r>
      <w:r w:rsidRPr="00E50568">
        <w:rPr>
          <w:rFonts w:ascii="Times New Roman" w:hAnsi="Times New Roman"/>
          <w:b/>
          <w:color w:val="000000"/>
          <w:sz w:val="28"/>
          <w:szCs w:val="28"/>
        </w:rPr>
        <w:t>реализации программы пат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риотического воспитания в ГБОУ </w:t>
      </w:r>
      <w:r w:rsidRPr="00E50568">
        <w:rPr>
          <w:rFonts w:ascii="Times New Roman" w:hAnsi="Times New Roman"/>
          <w:b/>
          <w:color w:val="000000"/>
          <w:sz w:val="28"/>
          <w:szCs w:val="28"/>
        </w:rPr>
        <w:t>«Школа с углублённы</w:t>
      </w:r>
      <w:r>
        <w:rPr>
          <w:rFonts w:ascii="Times New Roman" w:hAnsi="Times New Roman"/>
          <w:b/>
          <w:color w:val="000000"/>
          <w:sz w:val="28"/>
          <w:szCs w:val="28"/>
        </w:rPr>
        <w:t>м изучением отдельных предметов</w:t>
      </w:r>
      <w:r w:rsidRPr="00E50568">
        <w:rPr>
          <w:rFonts w:ascii="Times New Roman" w:hAnsi="Times New Roman"/>
          <w:b/>
          <w:color w:val="000000"/>
          <w:sz w:val="28"/>
          <w:szCs w:val="28"/>
        </w:rPr>
        <w:t xml:space="preserve"> № 1392</w:t>
      </w:r>
    </w:p>
    <w:p w:rsidR="004E42E2" w:rsidRPr="00E50568" w:rsidRDefault="004E42E2" w:rsidP="009F16FD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50568">
        <w:rPr>
          <w:rFonts w:ascii="Times New Roman" w:hAnsi="Times New Roman"/>
          <w:b/>
          <w:color w:val="000000"/>
          <w:sz w:val="28"/>
          <w:szCs w:val="28"/>
        </w:rPr>
        <w:t>имени Д.В.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E50568">
        <w:rPr>
          <w:rFonts w:ascii="Times New Roman" w:hAnsi="Times New Roman"/>
          <w:b/>
          <w:color w:val="000000"/>
          <w:sz w:val="28"/>
          <w:szCs w:val="28"/>
        </w:rPr>
        <w:t>Рябинкина)</w:t>
      </w:r>
    </w:p>
    <w:p w:rsidR="004E42E2" w:rsidRDefault="004E42E2" w:rsidP="002816D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E42E2" w:rsidRPr="00486A37" w:rsidRDefault="004E42E2" w:rsidP="002816D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Ватутинская школа, которая ныне носит название ГБОУ«Школа с углублённым изучением отдельных предметов № 1392 имени Д.В. Рябинкина», через два года отметит свой семидесятилетний юбилей. Много традиций за столь долгий срок сложилось здесь. Одна из самых заметных и почитаемых всеми – особое внимание к гражданско-патриотическому воспитанию школьников. Это направление всегда составляло основу воспитательной программы школы. </w: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3pt;margin-top:129.55pt;width:353.25pt;height:235.5pt;z-index:251658240;mso-position-horizontal-relative:text;mso-position-vertical-relative:text">
            <v:imagedata r:id="rId6" o:title=""/>
            <w10:wrap type="square"/>
          </v:shape>
        </w:pict>
      </w:r>
    </w:p>
    <w:p w:rsidR="004E42E2" w:rsidRPr="00F70C43" w:rsidRDefault="004E42E2" w:rsidP="002816D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Долгие годы в нашей  образовательной организации успешно реализовывалась воспитательная программа «Я– гражданин России», а в 2013 году, учитывая вступление в столичное образовательное пространство,  </w:t>
      </w:r>
      <w:r w:rsidRPr="00C44A49">
        <w:rPr>
          <w:rFonts w:ascii="Times New Roman" w:hAnsi="Times New Roman"/>
          <w:color w:val="000000"/>
          <w:sz w:val="28"/>
          <w:szCs w:val="28"/>
        </w:rPr>
        <w:t>в соответствии с Государственной программой «Патриотическое воспитание граждан РФ на 2011-2015 годы»</w:t>
      </w:r>
      <w:r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Pr="00C44A49">
        <w:rPr>
          <w:rFonts w:ascii="Times New Roman" w:hAnsi="Times New Roman"/>
          <w:color w:val="000000"/>
          <w:sz w:val="28"/>
          <w:szCs w:val="28"/>
        </w:rPr>
        <w:t>Комплексной среднесрочной программой «Патриотическое воспитание молодёжи Москвы»</w:t>
      </w:r>
      <w:r>
        <w:rPr>
          <w:rFonts w:ascii="Times New Roman" w:hAnsi="Times New Roman"/>
          <w:color w:val="000000"/>
          <w:sz w:val="28"/>
          <w:szCs w:val="28"/>
        </w:rPr>
        <w:t xml:space="preserve"> была разработана к</w:t>
      </w:r>
      <w:r w:rsidRPr="0075020C">
        <w:rPr>
          <w:rFonts w:ascii="Times New Roman" w:hAnsi="Times New Roman"/>
          <w:color w:val="000000"/>
          <w:sz w:val="28"/>
          <w:szCs w:val="28"/>
        </w:rPr>
        <w:t xml:space="preserve">омплексно-целевая программа «Патриотическое воспитание учащихся ГБОУ </w:t>
      </w:r>
      <w:r>
        <w:rPr>
          <w:rFonts w:ascii="Times New Roman" w:hAnsi="Times New Roman"/>
          <w:color w:val="000000"/>
          <w:sz w:val="28"/>
          <w:szCs w:val="28"/>
        </w:rPr>
        <w:t>«Школа с углублённым изучением отдельных предметов</w:t>
      </w:r>
      <w:r w:rsidRPr="0075020C">
        <w:rPr>
          <w:rFonts w:ascii="Times New Roman" w:hAnsi="Times New Roman"/>
          <w:color w:val="000000"/>
          <w:sz w:val="28"/>
          <w:szCs w:val="28"/>
        </w:rPr>
        <w:t xml:space="preserve"> № 1392 им. Д.В. Рябинкина на 2013-2016 годы»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F70C43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x-none" w:eastAsia="x-none"/>
        </w:rPr>
        <w:t xml:space="preserve"> </w:t>
      </w:r>
    </w:p>
    <w:p w:rsidR="004E42E2" w:rsidRPr="0075020C" w:rsidRDefault="004E42E2" w:rsidP="002816D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5020C">
        <w:rPr>
          <w:rFonts w:ascii="Times New Roman" w:hAnsi="Times New Roman"/>
          <w:color w:val="000000"/>
          <w:sz w:val="28"/>
          <w:szCs w:val="28"/>
        </w:rPr>
        <w:t>Программа определяет цели, задачи, основные направления, конкретные мероприятия патриотического воспитания учащихся на 2013-2016 гг. и ориентирована на повышение статуса патриотического воспитания.</w:t>
      </w:r>
    </w:p>
    <w:p w:rsidR="004E42E2" w:rsidRPr="0075020C" w:rsidRDefault="004E42E2" w:rsidP="002816D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5020C">
        <w:rPr>
          <w:rFonts w:ascii="Times New Roman" w:hAnsi="Times New Roman"/>
          <w:color w:val="000000"/>
          <w:sz w:val="28"/>
          <w:szCs w:val="28"/>
        </w:rPr>
        <w:t>Реализация Программы предполагают совместную деятельность педагогического коллектива школы, учреждений дополнительного образования, городских структур и общественных организаций по реализации всех направлений патриотического воспитания учащихся.</w:t>
      </w:r>
    </w:p>
    <w:p w:rsidR="004E42E2" w:rsidRPr="0075020C" w:rsidRDefault="004E42E2" w:rsidP="002816D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5020C">
        <w:rPr>
          <w:rFonts w:ascii="Times New Roman" w:hAnsi="Times New Roman"/>
          <w:color w:val="000000"/>
          <w:sz w:val="28"/>
          <w:szCs w:val="28"/>
        </w:rPr>
        <w:t>Приоритетными направлениями в области патриотического воспитания учащихся в школе являются:</w:t>
      </w:r>
    </w:p>
    <w:p w:rsidR="004E42E2" w:rsidRPr="0075020C" w:rsidRDefault="004E42E2" w:rsidP="002816D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5020C">
        <w:rPr>
          <w:rFonts w:ascii="Times New Roman" w:hAnsi="Times New Roman"/>
          <w:color w:val="000000"/>
          <w:sz w:val="28"/>
          <w:szCs w:val="28"/>
        </w:rPr>
        <w:t>•</w:t>
      </w:r>
      <w:r w:rsidRPr="0075020C">
        <w:rPr>
          <w:rFonts w:ascii="Times New Roman" w:hAnsi="Times New Roman"/>
          <w:color w:val="000000"/>
          <w:sz w:val="28"/>
          <w:szCs w:val="28"/>
        </w:rPr>
        <w:tab/>
        <w:t>воспитание высоких духовно-нравственных принципов, гражданской ответственности, любви и преданности своему Отечеству;</w:t>
      </w:r>
    </w:p>
    <w:p w:rsidR="004E42E2" w:rsidRPr="0075020C" w:rsidRDefault="004E42E2" w:rsidP="002816D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5020C">
        <w:rPr>
          <w:rFonts w:ascii="Times New Roman" w:hAnsi="Times New Roman"/>
          <w:color w:val="000000"/>
          <w:sz w:val="28"/>
          <w:szCs w:val="28"/>
        </w:rPr>
        <w:t>•</w:t>
      </w:r>
      <w:r w:rsidRPr="0075020C">
        <w:rPr>
          <w:rFonts w:ascii="Times New Roman" w:hAnsi="Times New Roman"/>
          <w:color w:val="000000"/>
          <w:sz w:val="28"/>
          <w:szCs w:val="28"/>
        </w:rPr>
        <w:tab/>
        <w:t>формирование патриотических чувств на основе культурно-патриотических ценностей славных трудовых и боевых традиций российского народа;</w:t>
      </w:r>
    </w:p>
    <w:p w:rsidR="004E42E2" w:rsidRPr="0075020C" w:rsidRDefault="004E42E2" w:rsidP="002816D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5020C">
        <w:rPr>
          <w:rFonts w:ascii="Times New Roman" w:hAnsi="Times New Roman"/>
          <w:color w:val="000000"/>
          <w:sz w:val="28"/>
          <w:szCs w:val="28"/>
        </w:rPr>
        <w:t>•</w:t>
      </w:r>
      <w:r w:rsidRPr="0075020C">
        <w:rPr>
          <w:rFonts w:ascii="Times New Roman" w:hAnsi="Times New Roman"/>
          <w:color w:val="000000"/>
          <w:sz w:val="28"/>
          <w:szCs w:val="28"/>
        </w:rPr>
        <w:tab/>
        <w:t>формирование глубокого понимания конституционного гражданского долга;</w:t>
      </w:r>
    </w:p>
    <w:p w:rsidR="004E42E2" w:rsidRPr="0075020C" w:rsidRDefault="004E42E2" w:rsidP="002816D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5020C">
        <w:rPr>
          <w:rFonts w:ascii="Times New Roman" w:hAnsi="Times New Roman"/>
          <w:color w:val="000000"/>
          <w:sz w:val="28"/>
          <w:szCs w:val="28"/>
        </w:rPr>
        <w:t>•</w:t>
      </w:r>
      <w:r w:rsidRPr="0075020C">
        <w:rPr>
          <w:rFonts w:ascii="Times New Roman" w:hAnsi="Times New Roman"/>
          <w:color w:val="000000"/>
          <w:sz w:val="28"/>
          <w:szCs w:val="28"/>
        </w:rPr>
        <w:tab/>
        <w:t>формирование здорового образа жизни учащихся, профилактика правонарушений.</w:t>
      </w:r>
    </w:p>
    <w:p w:rsidR="004E42E2" w:rsidRPr="0075020C" w:rsidRDefault="004E42E2" w:rsidP="002816D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5020C">
        <w:rPr>
          <w:rFonts w:ascii="Times New Roman" w:hAnsi="Times New Roman"/>
          <w:color w:val="000000"/>
          <w:sz w:val="28"/>
          <w:szCs w:val="28"/>
        </w:rPr>
        <w:t>Важными составляющими в работе по патриотическому воспитанию являются традиционное проведение марафона «Равнение на Дмитрия Рябинкина»</w:t>
      </w:r>
      <w:r>
        <w:rPr>
          <w:rFonts w:ascii="Times New Roman" w:hAnsi="Times New Roman"/>
          <w:color w:val="000000"/>
          <w:sz w:val="28"/>
          <w:szCs w:val="28"/>
        </w:rPr>
        <w:t xml:space="preserve"> ежегодно </w:t>
      </w:r>
      <w:r w:rsidRPr="0075020C">
        <w:rPr>
          <w:rFonts w:ascii="Times New Roman" w:hAnsi="Times New Roman"/>
          <w:color w:val="000000"/>
          <w:sz w:val="28"/>
          <w:szCs w:val="28"/>
        </w:rPr>
        <w:t>(октябрь-ноябрь) участие в окружных и городских акциях, таких как: «Вахта памяти», «Георгиевская ленточка», «Мы помним, мы гордимся», «Чистый город», «Я – гражданин России» и пр.</w:t>
      </w:r>
    </w:p>
    <w:p w:rsidR="004E42E2" w:rsidRPr="0075020C" w:rsidRDefault="004E42E2" w:rsidP="002816D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5020C">
        <w:rPr>
          <w:rFonts w:ascii="Times New Roman" w:hAnsi="Times New Roman"/>
          <w:color w:val="000000"/>
          <w:sz w:val="28"/>
          <w:szCs w:val="28"/>
        </w:rPr>
        <w:t>Основой историко-краеведческого воспитания учащихся по-прежнему остаётся деятельность школьного краеведческого музея.</w:t>
      </w:r>
    </w:p>
    <w:p w:rsidR="004E42E2" w:rsidRPr="0075020C" w:rsidRDefault="004E42E2" w:rsidP="002816D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5020C">
        <w:rPr>
          <w:rFonts w:ascii="Times New Roman" w:hAnsi="Times New Roman"/>
          <w:color w:val="000000"/>
          <w:sz w:val="28"/>
          <w:szCs w:val="28"/>
        </w:rPr>
        <w:t>В школе сложилась система организации и проведения уроков м</w:t>
      </w:r>
      <w:r>
        <w:rPr>
          <w:rFonts w:ascii="Times New Roman" w:hAnsi="Times New Roman"/>
          <w:color w:val="000000"/>
          <w:sz w:val="28"/>
          <w:szCs w:val="28"/>
        </w:rPr>
        <w:t>ужества с участием ветеранов ВОВ</w:t>
      </w:r>
      <w:r w:rsidRPr="0075020C">
        <w:rPr>
          <w:rFonts w:ascii="Times New Roman" w:hAnsi="Times New Roman"/>
          <w:color w:val="000000"/>
          <w:sz w:val="28"/>
          <w:szCs w:val="28"/>
        </w:rPr>
        <w:t>, ветеранов и сотрудников Управления А ЦСН ФСБ России, семинаров, круглых столов по проблемам патриотического воспитания.</w:t>
      </w:r>
    </w:p>
    <w:p w:rsidR="004E42E2" w:rsidRPr="0075020C" w:rsidRDefault="004E42E2" w:rsidP="002816D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5020C">
        <w:rPr>
          <w:rFonts w:ascii="Times New Roman" w:hAnsi="Times New Roman"/>
          <w:color w:val="000000"/>
          <w:sz w:val="28"/>
          <w:szCs w:val="28"/>
        </w:rPr>
        <w:t>Целью Программы является становление патриотизма как важнейшей духовно-нравственной и социальной ценности, воспитание человека, обладающего чувством национальной гордости, гражданского достоинства, социальной активности, любви к Родине, способного проявить их в созидательном процессе в интересах общества, в укреплении и совершенствовании его основ, в том числе в тех видах деятельности, которые связаны с его защитой.</w:t>
      </w:r>
    </w:p>
    <w:p w:rsidR="004E42E2" w:rsidRPr="0075020C" w:rsidRDefault="004E42E2" w:rsidP="002816D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5020C">
        <w:rPr>
          <w:rFonts w:ascii="Times New Roman" w:hAnsi="Times New Roman"/>
          <w:color w:val="000000"/>
          <w:sz w:val="28"/>
          <w:szCs w:val="28"/>
        </w:rPr>
        <w:t>Для реализации поставленной цели необходимо решить следующие задачи:</w:t>
      </w:r>
    </w:p>
    <w:p w:rsidR="004E42E2" w:rsidRPr="0075020C" w:rsidRDefault="004E42E2" w:rsidP="002816D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5020C">
        <w:rPr>
          <w:rFonts w:ascii="Times New Roman" w:hAnsi="Times New Roman"/>
          <w:color w:val="000000"/>
          <w:sz w:val="28"/>
          <w:szCs w:val="28"/>
        </w:rPr>
        <w:t>1. Повышение качества патриотического воспитания в школе.</w:t>
      </w:r>
    </w:p>
    <w:p w:rsidR="004E42E2" w:rsidRPr="0075020C" w:rsidRDefault="004E42E2" w:rsidP="002816D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5020C">
        <w:rPr>
          <w:rFonts w:ascii="Times New Roman" w:hAnsi="Times New Roman"/>
          <w:color w:val="000000"/>
          <w:sz w:val="28"/>
          <w:szCs w:val="28"/>
        </w:rPr>
        <w:t>2. Реализация плана мероприятий патриотического направления с последующей оценкой качества результативности.</w:t>
      </w:r>
    </w:p>
    <w:p w:rsidR="004E42E2" w:rsidRPr="0075020C" w:rsidRDefault="004E42E2" w:rsidP="002816D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5020C">
        <w:rPr>
          <w:rFonts w:ascii="Times New Roman" w:hAnsi="Times New Roman"/>
          <w:color w:val="000000"/>
          <w:sz w:val="28"/>
          <w:szCs w:val="28"/>
        </w:rPr>
        <w:t>3. Обновление содержания патриотического воспитания, расширение спектра активных форм</w:t>
      </w:r>
      <w:r>
        <w:rPr>
          <w:rFonts w:ascii="Times New Roman" w:hAnsi="Times New Roman"/>
          <w:color w:val="000000"/>
          <w:sz w:val="28"/>
          <w:szCs w:val="28"/>
        </w:rPr>
        <w:t xml:space="preserve">,  методов работы и технологий </w:t>
      </w:r>
      <w:r w:rsidRPr="0075020C">
        <w:rPr>
          <w:rFonts w:ascii="Times New Roman" w:hAnsi="Times New Roman"/>
          <w:color w:val="000000"/>
          <w:sz w:val="28"/>
          <w:szCs w:val="28"/>
        </w:rPr>
        <w:t>по данному направлению.</w:t>
      </w:r>
    </w:p>
    <w:p w:rsidR="004E42E2" w:rsidRPr="0075020C" w:rsidRDefault="004E42E2" w:rsidP="002816D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5020C">
        <w:rPr>
          <w:rFonts w:ascii="Times New Roman" w:hAnsi="Times New Roman"/>
          <w:color w:val="000000"/>
          <w:sz w:val="28"/>
          <w:szCs w:val="28"/>
        </w:rPr>
        <w:t>4. Усиление взаимодействия с учреждениями дополнительного образования детей, образовательными учреждениями, городскими структурами и общественными организациями по вопросам патриотического воспитания.</w:t>
      </w:r>
    </w:p>
    <w:p w:rsidR="004E42E2" w:rsidRPr="0075020C" w:rsidRDefault="004E42E2" w:rsidP="002816D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5020C">
        <w:rPr>
          <w:rFonts w:ascii="Times New Roman" w:hAnsi="Times New Roman"/>
          <w:color w:val="000000"/>
          <w:sz w:val="28"/>
          <w:szCs w:val="28"/>
        </w:rPr>
        <w:t>5. Усиление роли семьи в патриотическом воспитании подрастающего</w:t>
      </w:r>
    </w:p>
    <w:p w:rsidR="004E42E2" w:rsidRPr="00C44A49" w:rsidRDefault="004E42E2" w:rsidP="002816D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5020C">
        <w:rPr>
          <w:rFonts w:ascii="Times New Roman" w:hAnsi="Times New Roman"/>
          <w:color w:val="000000"/>
          <w:sz w:val="28"/>
          <w:szCs w:val="28"/>
        </w:rPr>
        <w:t>поколения.</w:t>
      </w:r>
    </w:p>
    <w:p w:rsidR="004E42E2" w:rsidRDefault="004E42E2" w:rsidP="002816D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Главной опорой в гражданско-патриотическом и </w:t>
      </w:r>
      <w:r w:rsidRPr="009F16FD">
        <w:rPr>
          <w:rFonts w:ascii="Times New Roman" w:hAnsi="Times New Roman"/>
          <w:color w:val="000000"/>
          <w:sz w:val="28"/>
          <w:szCs w:val="28"/>
        </w:rPr>
        <w:t>историко-краеведческо</w:t>
      </w:r>
      <w:r>
        <w:rPr>
          <w:rFonts w:ascii="Times New Roman" w:hAnsi="Times New Roman"/>
          <w:color w:val="000000"/>
          <w:sz w:val="28"/>
          <w:szCs w:val="28"/>
        </w:rPr>
        <w:t xml:space="preserve">м направлениях </w:t>
      </w:r>
      <w:r w:rsidRPr="009F16FD">
        <w:rPr>
          <w:rFonts w:ascii="Times New Roman" w:hAnsi="Times New Roman"/>
          <w:color w:val="000000"/>
          <w:sz w:val="28"/>
          <w:szCs w:val="28"/>
        </w:rPr>
        <w:t>воспитани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 w:rsidRPr="009F16FD">
        <w:rPr>
          <w:rFonts w:ascii="Times New Roman" w:hAnsi="Times New Roman"/>
          <w:color w:val="000000"/>
          <w:sz w:val="28"/>
          <w:szCs w:val="28"/>
        </w:rPr>
        <w:t xml:space="preserve"> учащихся </w:t>
      </w:r>
      <w:r>
        <w:rPr>
          <w:rFonts w:ascii="Times New Roman" w:hAnsi="Times New Roman"/>
          <w:color w:val="000000"/>
          <w:sz w:val="28"/>
          <w:szCs w:val="28"/>
        </w:rPr>
        <w:t xml:space="preserve">традиционно является школьный краеведческий музей </w:t>
      </w:r>
      <w:r>
        <w:rPr>
          <w:rFonts w:ascii="Times New Roman" w:hAnsi="Times New Roman"/>
          <w:sz w:val="28"/>
          <w:szCs w:val="28"/>
        </w:rPr>
        <w:t>«История родного края»</w:t>
      </w:r>
      <w:r>
        <w:rPr>
          <w:rFonts w:ascii="Times New Roman" w:hAnsi="Times New Roman"/>
          <w:color w:val="000000"/>
          <w:sz w:val="28"/>
          <w:szCs w:val="28"/>
        </w:rPr>
        <w:t>, который в прошлом году отметил своё тридцатилетие.</w:t>
      </w:r>
    </w:p>
    <w:p w:rsidR="004E42E2" w:rsidRPr="00E50568" w:rsidRDefault="004E42E2" w:rsidP="002816D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50568">
        <w:rPr>
          <w:rFonts w:ascii="Times New Roman" w:hAnsi="Times New Roman"/>
          <w:color w:val="000000"/>
          <w:sz w:val="28"/>
          <w:szCs w:val="28"/>
        </w:rPr>
        <w:t xml:space="preserve">Год рождения </w:t>
      </w:r>
      <w:r>
        <w:rPr>
          <w:rFonts w:ascii="Times New Roman" w:hAnsi="Times New Roman"/>
          <w:color w:val="000000"/>
          <w:sz w:val="28"/>
          <w:szCs w:val="28"/>
        </w:rPr>
        <w:t xml:space="preserve">тогда ещё </w:t>
      </w:r>
      <w:r w:rsidRPr="00E50568">
        <w:rPr>
          <w:rFonts w:ascii="Times New Roman" w:hAnsi="Times New Roman"/>
          <w:color w:val="000000"/>
          <w:sz w:val="28"/>
          <w:szCs w:val="28"/>
        </w:rPr>
        <w:t xml:space="preserve">музея Боевой славы в Ватутинской школе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 w:rsidRPr="00E50568">
        <w:rPr>
          <w:rFonts w:ascii="Times New Roman" w:hAnsi="Times New Roman"/>
          <w:color w:val="000000"/>
          <w:sz w:val="28"/>
          <w:szCs w:val="28"/>
        </w:rPr>
        <w:t xml:space="preserve"> 17 мая 1983 года. Музей был создан учениками, учителями школы по инициативе и при активном участии ветеранов 3 отдельного полка связи резерва ВВС КА, который размещался в годы Великой Отечественной войны в Ватутинках. </w:t>
      </w:r>
    </w:p>
    <w:p w:rsidR="004E42E2" w:rsidRPr="00E50568" w:rsidRDefault="004E42E2" w:rsidP="002816D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50568">
        <w:rPr>
          <w:rFonts w:ascii="Times New Roman" w:hAnsi="Times New Roman"/>
          <w:color w:val="000000"/>
          <w:sz w:val="28"/>
          <w:szCs w:val="28"/>
        </w:rPr>
        <w:t>Шло время, появились новые экспозиции - «Венок усадьбам», «Писательские дачи», «Школа родная» и  в 2003 году краеведческому музею было дано название «История родного края». Была расширена тематика Великой Отечественной войны, был собран материал и созданы 30 папок, посвященных ветеранам военного гарнизона Ватутинки. В настоящее время экспозиции «Мир русской семьи» и «Духовное краеведение» располагаются в отдельных помещениях. Музейно-образовательное пространство школы это и постоянно действующие выставки в рекреациях.</w:t>
      </w:r>
    </w:p>
    <w:p w:rsidR="004E42E2" w:rsidRDefault="004E42E2" w:rsidP="002816D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50568">
        <w:rPr>
          <w:rFonts w:ascii="Times New Roman" w:hAnsi="Times New Roman"/>
          <w:color w:val="000000"/>
          <w:sz w:val="28"/>
          <w:szCs w:val="28"/>
        </w:rPr>
        <w:t>В школе реализуется комплексная программа по музейной педагогике «Прикосновение к истокам» (программы: «</w:t>
      </w:r>
      <w:r>
        <w:rPr>
          <w:rFonts w:ascii="Times New Roman" w:hAnsi="Times New Roman"/>
          <w:color w:val="000000"/>
          <w:sz w:val="28"/>
          <w:szCs w:val="28"/>
        </w:rPr>
        <w:t xml:space="preserve">История вокруг нас» и «Духовное </w:t>
      </w:r>
      <w:r w:rsidRPr="00E50568">
        <w:rPr>
          <w:rFonts w:ascii="Times New Roman" w:hAnsi="Times New Roman"/>
          <w:color w:val="000000"/>
          <w:sz w:val="28"/>
          <w:szCs w:val="28"/>
        </w:rPr>
        <w:t>краеведение Московского края»). Ее идея-девиз «От прикосновения к истокам – преображение души».</w:t>
      </w:r>
    </w:p>
    <w:p w:rsidR="004E42E2" w:rsidRPr="00E71612" w:rsidRDefault="004E42E2" w:rsidP="002816D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E42E2" w:rsidRPr="00E50568" w:rsidRDefault="004E42E2" w:rsidP="002816D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F16FD">
        <w:rPr>
          <w:rFonts w:ascii="Times New Roman" w:hAnsi="Times New Roman"/>
          <w:color w:val="000000"/>
          <w:sz w:val="28"/>
          <w:szCs w:val="28"/>
        </w:rPr>
        <w:t>Цель программы: интегрирование</w:t>
      </w:r>
      <w:r w:rsidRPr="00E50568">
        <w:rPr>
          <w:rFonts w:ascii="Times New Roman" w:hAnsi="Times New Roman"/>
          <w:color w:val="000000"/>
          <w:sz w:val="28"/>
          <w:szCs w:val="28"/>
        </w:rPr>
        <w:t xml:space="preserve"> в единый процесс образования и воспитания </w:t>
      </w:r>
      <w:r w:rsidRPr="00E50568">
        <w:rPr>
          <w:rFonts w:ascii="Times New Roman" w:hAnsi="Times New Roman"/>
          <w:sz w:val="28"/>
          <w:szCs w:val="28"/>
        </w:rPr>
        <w:t>с помощью использования на уроках и во внеурочное время краеведческого материала, собранного и систематизированного самими учащимися</w:t>
      </w:r>
    </w:p>
    <w:p w:rsidR="004E42E2" w:rsidRPr="009F16FD" w:rsidRDefault="004E42E2" w:rsidP="002816D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F16FD">
        <w:rPr>
          <w:rFonts w:ascii="Times New Roman" w:hAnsi="Times New Roman"/>
          <w:sz w:val="28"/>
          <w:szCs w:val="28"/>
        </w:rPr>
        <w:t xml:space="preserve">Задачи: </w:t>
      </w:r>
    </w:p>
    <w:p w:rsidR="004E42E2" w:rsidRPr="00E50568" w:rsidRDefault="004E42E2" w:rsidP="002816D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50568">
        <w:rPr>
          <w:rFonts w:ascii="Times New Roman" w:hAnsi="Times New Roman"/>
          <w:sz w:val="28"/>
          <w:szCs w:val="28"/>
        </w:rPr>
        <w:t>- комплексная организация проектной и научно-исследовательской деятельности на уроках и во внеурочное время;</w:t>
      </w:r>
    </w:p>
    <w:p w:rsidR="004E42E2" w:rsidRPr="00E50568" w:rsidRDefault="004E42E2" w:rsidP="002816D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создание </w:t>
      </w:r>
      <w:r w:rsidRPr="00E50568">
        <w:rPr>
          <w:rFonts w:ascii="Times New Roman" w:hAnsi="Times New Roman"/>
          <w:sz w:val="28"/>
          <w:szCs w:val="28"/>
        </w:rPr>
        <w:t>музейно</w:t>
      </w:r>
      <w:r>
        <w:rPr>
          <w:rFonts w:ascii="Times New Roman" w:hAnsi="Times New Roman"/>
          <w:sz w:val="28"/>
          <w:szCs w:val="28"/>
        </w:rPr>
        <w:t>-</w:t>
      </w:r>
      <w:r w:rsidRPr="00E50568"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hAnsi="Times New Roman"/>
          <w:sz w:val="28"/>
          <w:szCs w:val="28"/>
        </w:rPr>
        <w:t xml:space="preserve">разовательного  пространства: </w:t>
      </w:r>
      <w:r w:rsidRPr="00E50568">
        <w:rPr>
          <w:rFonts w:ascii="Times New Roman" w:hAnsi="Times New Roman"/>
          <w:sz w:val="28"/>
          <w:szCs w:val="28"/>
        </w:rPr>
        <w:t>школа – окружающий мир («Я» между прошлым и будущим);</w:t>
      </w:r>
    </w:p>
    <w:p w:rsidR="004E42E2" w:rsidRPr="00E50568" w:rsidRDefault="004E42E2" w:rsidP="002816D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50568">
        <w:rPr>
          <w:rFonts w:ascii="Times New Roman" w:hAnsi="Times New Roman"/>
          <w:sz w:val="28"/>
          <w:szCs w:val="28"/>
        </w:rPr>
        <w:t>- поиск путей для самопознания, самовыражения, возрождения памяти предков (исторической памяти);</w:t>
      </w:r>
    </w:p>
    <w:p w:rsidR="004E42E2" w:rsidRPr="00E50568" w:rsidRDefault="004E42E2" w:rsidP="002816D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50568">
        <w:rPr>
          <w:rFonts w:ascii="Times New Roman" w:hAnsi="Times New Roman"/>
          <w:sz w:val="28"/>
          <w:szCs w:val="28"/>
        </w:rPr>
        <w:t>- музей – методический центр для учителей, учащихся, родителей, местных жителей;</w:t>
      </w:r>
    </w:p>
    <w:p w:rsidR="004E42E2" w:rsidRPr="00E50568" w:rsidRDefault="004E42E2" w:rsidP="002816D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50568">
        <w:rPr>
          <w:rFonts w:ascii="Times New Roman" w:hAnsi="Times New Roman"/>
          <w:color w:val="000000"/>
          <w:sz w:val="28"/>
          <w:szCs w:val="28"/>
        </w:rPr>
        <w:t>- проведение интерактивных занятий (музейная педагогика), пешеходных и автобусных экскурсий (экскурсионное бюро музея).</w:t>
      </w:r>
    </w:p>
    <w:p w:rsidR="004E42E2" w:rsidRPr="00E50568" w:rsidRDefault="004E42E2" w:rsidP="002816D8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50568">
        <w:rPr>
          <w:rFonts w:ascii="Times New Roman" w:hAnsi="Times New Roman"/>
          <w:sz w:val="28"/>
          <w:szCs w:val="28"/>
        </w:rPr>
        <w:t xml:space="preserve">Основным направлением работы музея является изучение истории Ватутинского гарнизона и школы, которая носит имя своего ученика. Дмитрий Рябинкин – </w:t>
      </w:r>
      <w:r>
        <w:rPr>
          <w:rFonts w:ascii="Times New Roman" w:hAnsi="Times New Roman"/>
          <w:sz w:val="28"/>
          <w:szCs w:val="28"/>
        </w:rPr>
        <w:t xml:space="preserve">офицер </w:t>
      </w:r>
      <w:r w:rsidRPr="00552DD5">
        <w:rPr>
          <w:rFonts w:ascii="Times New Roman" w:hAnsi="Times New Roman"/>
          <w:sz w:val="28"/>
          <w:szCs w:val="28"/>
        </w:rPr>
        <w:t>Управления А ЦСН ФСБ России</w:t>
      </w:r>
      <w:r>
        <w:rPr>
          <w:rFonts w:ascii="Times New Roman" w:hAnsi="Times New Roman"/>
          <w:sz w:val="28"/>
          <w:szCs w:val="28"/>
        </w:rPr>
        <w:t xml:space="preserve">, погибший во время операции по </w:t>
      </w:r>
      <w:r w:rsidRPr="00E50568">
        <w:rPr>
          <w:rFonts w:ascii="Times New Roman" w:hAnsi="Times New Roman"/>
          <w:sz w:val="28"/>
          <w:szCs w:val="28"/>
        </w:rPr>
        <w:t>освобождени</w:t>
      </w:r>
      <w:r>
        <w:rPr>
          <w:rFonts w:ascii="Times New Roman" w:hAnsi="Times New Roman"/>
          <w:sz w:val="28"/>
          <w:szCs w:val="28"/>
        </w:rPr>
        <w:t>ю</w:t>
      </w:r>
      <w:r w:rsidRPr="00E50568">
        <w:rPr>
          <w:rFonts w:ascii="Times New Roman" w:hAnsi="Times New Roman"/>
          <w:sz w:val="28"/>
          <w:szCs w:val="28"/>
        </w:rPr>
        <w:t xml:space="preserve"> заложников в Будённовск</w:t>
      </w:r>
      <w:r>
        <w:rPr>
          <w:rFonts w:ascii="Times New Roman" w:hAnsi="Times New Roman"/>
          <w:sz w:val="28"/>
          <w:szCs w:val="28"/>
        </w:rPr>
        <w:t xml:space="preserve">ой больнице, и </w:t>
      </w:r>
      <w:r w:rsidRPr="00E50568">
        <w:rPr>
          <w:rFonts w:ascii="Times New Roman" w:hAnsi="Times New Roman"/>
          <w:sz w:val="28"/>
          <w:szCs w:val="28"/>
        </w:rPr>
        <w:t xml:space="preserve"> посмертно </w:t>
      </w:r>
      <w:r>
        <w:rPr>
          <w:rFonts w:ascii="Times New Roman" w:hAnsi="Times New Roman"/>
          <w:sz w:val="28"/>
          <w:szCs w:val="28"/>
          <w:lang w:eastAsia="ru-RU"/>
        </w:rPr>
        <w:t>награжденный орденом Мужества</w:t>
      </w:r>
      <w:r w:rsidRPr="00E50568">
        <w:rPr>
          <w:rFonts w:ascii="Times New Roman" w:hAnsi="Times New Roman"/>
          <w:sz w:val="28"/>
          <w:szCs w:val="28"/>
        </w:rPr>
        <w:t>.</w:t>
      </w:r>
    </w:p>
    <w:p w:rsidR="004E42E2" w:rsidRPr="00E50568" w:rsidRDefault="004E42E2" w:rsidP="002816D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50568">
        <w:rPr>
          <w:rFonts w:ascii="Times New Roman" w:hAnsi="Times New Roman"/>
          <w:color w:val="000000"/>
          <w:sz w:val="28"/>
          <w:szCs w:val="28"/>
          <w:lang w:eastAsia="ru-RU"/>
        </w:rPr>
        <w:t>Актив му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зея проводит поисковую работу,восстанавливает историю школы. </w:t>
      </w:r>
      <w:r w:rsidRPr="00E50568">
        <w:rPr>
          <w:rFonts w:ascii="Times New Roman" w:hAnsi="Times New Roman"/>
          <w:color w:val="000000"/>
          <w:sz w:val="28"/>
          <w:szCs w:val="28"/>
          <w:lang w:eastAsia="ru-RU"/>
        </w:rPr>
        <w:t>Созданы проекты - реконструкции о школьной жизни.</w:t>
      </w:r>
    </w:p>
    <w:p w:rsidR="004E42E2" w:rsidRPr="00E50568" w:rsidRDefault="004E42E2" w:rsidP="002816D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50568">
        <w:rPr>
          <w:rFonts w:ascii="Times New Roman" w:hAnsi="Times New Roman"/>
          <w:sz w:val="28"/>
          <w:szCs w:val="28"/>
          <w:lang w:eastAsia="ru-RU"/>
        </w:rPr>
        <w:t>Хорошей традицией нашей школы было поступление выпускников в военные учебные заведения страны.</w:t>
      </w:r>
      <w:r w:rsidRPr="00E50568">
        <w:rPr>
          <w:rFonts w:ascii="Times New Roman" w:hAnsi="Times New Roman"/>
          <w:sz w:val="28"/>
          <w:szCs w:val="28"/>
        </w:rPr>
        <w:t xml:space="preserve"> Наши офицеры, участвовали в локальных войнах, в освобождении заложников, многие из них имеют высшие офицерские звания и награды Родины. В музее есть экспози</w:t>
      </w:r>
      <w:r>
        <w:rPr>
          <w:rFonts w:ascii="Times New Roman" w:hAnsi="Times New Roman"/>
          <w:sz w:val="28"/>
          <w:szCs w:val="28"/>
        </w:rPr>
        <w:t xml:space="preserve">ция «Ватутинцы служат Родине». </w:t>
      </w:r>
      <w:r w:rsidRPr="00E50568">
        <w:rPr>
          <w:rFonts w:ascii="Times New Roman" w:hAnsi="Times New Roman"/>
          <w:sz w:val="28"/>
          <w:szCs w:val="28"/>
        </w:rPr>
        <w:t>Многие</w:t>
      </w:r>
      <w:r>
        <w:rPr>
          <w:rFonts w:ascii="Times New Roman" w:hAnsi="Times New Roman"/>
          <w:sz w:val="28"/>
          <w:szCs w:val="28"/>
          <w:lang w:eastAsia="ru-RU"/>
        </w:rPr>
        <w:t xml:space="preserve"> выпускницы </w:t>
      </w:r>
      <w:r w:rsidRPr="00E50568">
        <w:rPr>
          <w:rFonts w:ascii="Times New Roman" w:hAnsi="Times New Roman"/>
          <w:sz w:val="28"/>
          <w:szCs w:val="28"/>
          <w:lang w:eastAsia="ru-RU"/>
        </w:rPr>
        <w:t>становились учителями. И сейчас в школе работает много ее выпускников.</w:t>
      </w:r>
    </w:p>
    <w:p w:rsidR="004E42E2" w:rsidRPr="00E50568" w:rsidRDefault="004E42E2" w:rsidP="002816D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50568">
        <w:rPr>
          <w:rFonts w:ascii="Times New Roman" w:hAnsi="Times New Roman"/>
          <w:sz w:val="28"/>
          <w:szCs w:val="28"/>
          <w:lang w:eastAsia="ru-RU"/>
        </w:rPr>
        <w:t>Еще одна хорошая традиция</w:t>
      </w:r>
      <w:r>
        <w:rPr>
          <w:rFonts w:ascii="Times New Roman" w:hAnsi="Times New Roman"/>
          <w:sz w:val="28"/>
          <w:szCs w:val="28"/>
          <w:lang w:eastAsia="ru-RU"/>
        </w:rPr>
        <w:t xml:space="preserve"> – </w:t>
      </w:r>
      <w:r w:rsidRPr="00E50568">
        <w:rPr>
          <w:rFonts w:ascii="Times New Roman" w:hAnsi="Times New Roman"/>
          <w:sz w:val="28"/>
          <w:szCs w:val="28"/>
          <w:lang w:eastAsia="ru-RU"/>
        </w:rPr>
        <w:t>выпускники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50568">
        <w:rPr>
          <w:rFonts w:ascii="Times New Roman" w:hAnsi="Times New Roman"/>
          <w:sz w:val="28"/>
          <w:szCs w:val="28"/>
          <w:lang w:eastAsia="ru-RU"/>
        </w:rPr>
        <w:t xml:space="preserve"> приводя</w:t>
      </w:r>
      <w:r>
        <w:rPr>
          <w:rFonts w:ascii="Times New Roman" w:hAnsi="Times New Roman"/>
          <w:sz w:val="28"/>
          <w:szCs w:val="28"/>
          <w:lang w:eastAsia="ru-RU"/>
        </w:rPr>
        <w:t xml:space="preserve">т в школу своих детей, поэтому </w:t>
      </w:r>
      <w:r w:rsidRPr="00E50568">
        <w:rPr>
          <w:rFonts w:ascii="Times New Roman" w:hAnsi="Times New Roman"/>
          <w:sz w:val="28"/>
          <w:szCs w:val="28"/>
          <w:lang w:eastAsia="ru-RU"/>
        </w:rPr>
        <w:t>в нашей школе так популярно со</w:t>
      </w:r>
      <w:r>
        <w:rPr>
          <w:rFonts w:ascii="Times New Roman" w:hAnsi="Times New Roman"/>
          <w:sz w:val="28"/>
          <w:szCs w:val="28"/>
          <w:lang w:eastAsia="ru-RU"/>
        </w:rPr>
        <w:t>ставление родословных. Ежегодно</w:t>
      </w:r>
      <w:r>
        <w:rPr>
          <w:rFonts w:ascii="Times New Roman" w:hAnsi="Times New Roman"/>
          <w:sz w:val="28"/>
          <w:szCs w:val="28"/>
        </w:rPr>
        <w:t xml:space="preserve"> проводится </w:t>
      </w:r>
      <w:r w:rsidRPr="00E50568">
        <w:rPr>
          <w:rFonts w:ascii="Times New Roman" w:hAnsi="Times New Roman"/>
          <w:sz w:val="28"/>
          <w:szCs w:val="28"/>
        </w:rPr>
        <w:t>конференция – практикум  «Путешествие в родословную. Я между прошлым и будущим», на которой учащиеся с 1 по 11 класс представляют  доклады, проекты, сочинения</w:t>
      </w:r>
      <w:r w:rsidRPr="00E50568">
        <w:rPr>
          <w:rFonts w:ascii="Times New Roman" w:hAnsi="Times New Roman"/>
          <w:color w:val="000000"/>
          <w:sz w:val="28"/>
          <w:szCs w:val="28"/>
        </w:rPr>
        <w:t xml:space="preserve"> на темы «Орден в моём доме», «Судьба моей семьи в судьбе страны», «Страницы семейной славы», посвященные дедушкам и бабушкам, участникам войны, работникам тыла. </w:t>
      </w:r>
    </w:p>
    <w:p w:rsidR="004E42E2" w:rsidRPr="009F16FD" w:rsidRDefault="004E42E2" w:rsidP="002816D8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F16FD">
        <w:rPr>
          <w:rFonts w:ascii="Times New Roman" w:hAnsi="Times New Roman"/>
          <w:color w:val="000000"/>
          <w:sz w:val="28"/>
          <w:szCs w:val="28"/>
        </w:rPr>
        <w:t>С 2012 года началось сотрудничество с музеем О</w:t>
      </w:r>
      <w:r>
        <w:rPr>
          <w:rFonts w:ascii="Times New Roman" w:hAnsi="Times New Roman"/>
          <w:color w:val="000000"/>
          <w:sz w:val="28"/>
          <w:szCs w:val="28"/>
        </w:rPr>
        <w:t>АО «Нефтяная компания «</w:t>
      </w:r>
      <w:r w:rsidRPr="009F16FD"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укойл</w:t>
      </w:r>
      <w:r w:rsidRPr="009F16FD">
        <w:rPr>
          <w:rFonts w:ascii="Times New Roman" w:hAnsi="Times New Roman"/>
          <w:color w:val="000000"/>
          <w:sz w:val="28"/>
          <w:szCs w:val="28"/>
        </w:rPr>
        <w:t>».  Создателями и руководителями этого музея являются выпус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 w:rsidRPr="009F16FD">
        <w:rPr>
          <w:rFonts w:ascii="Times New Roman" w:hAnsi="Times New Roman"/>
          <w:color w:val="000000"/>
          <w:sz w:val="28"/>
          <w:szCs w:val="28"/>
        </w:rPr>
        <w:t>ники нашей школы, бывшие офицеры Вооружённых Сил России. Именно они стояли когда-то у истоков школьного музея Боевой славы.</w:t>
      </w:r>
    </w:p>
    <w:p w:rsidR="004E42E2" w:rsidRPr="00E50568" w:rsidRDefault="004E42E2" w:rsidP="002816D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50568">
        <w:rPr>
          <w:rFonts w:ascii="Times New Roman" w:hAnsi="Times New Roman"/>
          <w:sz w:val="28"/>
          <w:szCs w:val="28"/>
        </w:rPr>
        <w:t>Особенностью экспозиции «Мир русской семьи»</w:t>
      </w:r>
      <w:r w:rsidRPr="00E50568">
        <w:rPr>
          <w:rFonts w:ascii="Times New Roman" w:hAnsi="Times New Roman"/>
          <w:b/>
          <w:sz w:val="28"/>
          <w:szCs w:val="28"/>
        </w:rPr>
        <w:t xml:space="preserve"> </w:t>
      </w:r>
      <w:r w:rsidRPr="00E50568">
        <w:rPr>
          <w:rFonts w:ascii="Times New Roman" w:hAnsi="Times New Roman"/>
          <w:sz w:val="28"/>
          <w:szCs w:val="28"/>
        </w:rPr>
        <w:t xml:space="preserve"> является создание и реконструкция экспонатов руками учащихся школы на уроках технологии.</w:t>
      </w:r>
    </w:p>
    <w:p w:rsidR="004E42E2" w:rsidRPr="00E71612" w:rsidRDefault="004E42E2" w:rsidP="002816D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shape id="_x0000_s1027" type="#_x0000_t75" style="position:absolute;left:0;text-align:left;margin-left:9pt;margin-top:92.35pt;width:335.25pt;height:251.25pt;z-index:251659264">
            <v:imagedata r:id="rId7" o:title=""/>
            <w10:wrap type="square"/>
          </v:shape>
        </w:pict>
      </w:r>
      <w:r w:rsidRPr="00E50568">
        <w:rPr>
          <w:rFonts w:ascii="Times New Roman" w:hAnsi="Times New Roman"/>
          <w:sz w:val="28"/>
          <w:szCs w:val="28"/>
        </w:rPr>
        <w:t xml:space="preserve"> </w:t>
      </w:r>
      <w:r w:rsidRPr="00E50568">
        <w:rPr>
          <w:rFonts w:ascii="Times New Roman" w:hAnsi="Times New Roman"/>
          <w:color w:val="000000"/>
          <w:sz w:val="28"/>
          <w:szCs w:val="28"/>
        </w:rPr>
        <w:t>Накопленный материал позволил музею стать методическим центром для учителей, краеведов, местных жителей. Экскурсионное бюро «Истоки» предлагает экскурсии ( пешеходные, автобусные, для школьников и взрослых на русском и английском языках ) в музеи, усадьбы, храмы, расположенные в окрестностях. Учащимися разработано 15 тематических экскурсий. В музее есть видеосюжеты, позволяющие оживить, украсить экскурсии.</w:t>
      </w:r>
      <w:r w:rsidRPr="00E71612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x-none" w:eastAsia="x-none"/>
        </w:rPr>
        <w:t xml:space="preserve"> </w:t>
      </w:r>
    </w:p>
    <w:p w:rsidR="004E42E2" w:rsidRPr="00E50568" w:rsidRDefault="004E42E2" w:rsidP="002816D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50568">
        <w:rPr>
          <w:rFonts w:ascii="Times New Roman" w:hAnsi="Times New Roman"/>
          <w:color w:val="000000"/>
          <w:sz w:val="28"/>
          <w:szCs w:val="28"/>
        </w:rPr>
        <w:t>Поисковая работа позволяет делать проекты и исследовательские работы, с которыми члены клуба выступают на районных и областных конференциях, принимают участие в реализации целевой комплексной программы школьного краеведения, в открытом образовательном п</w:t>
      </w:r>
      <w:r>
        <w:rPr>
          <w:rFonts w:ascii="Times New Roman" w:hAnsi="Times New Roman"/>
          <w:color w:val="000000"/>
          <w:sz w:val="28"/>
          <w:szCs w:val="28"/>
        </w:rPr>
        <w:t xml:space="preserve">роекте «Восхождение к истокам» </w:t>
      </w:r>
      <w:r w:rsidRPr="00E50568">
        <w:rPr>
          <w:rFonts w:ascii="Times New Roman" w:hAnsi="Times New Roman"/>
          <w:color w:val="000000"/>
          <w:sz w:val="28"/>
          <w:szCs w:val="28"/>
        </w:rPr>
        <w:t>Мос</w:t>
      </w:r>
      <w:r>
        <w:rPr>
          <w:rFonts w:ascii="Times New Roman" w:hAnsi="Times New Roman"/>
          <w:color w:val="000000"/>
          <w:sz w:val="28"/>
          <w:szCs w:val="28"/>
        </w:rPr>
        <w:t xml:space="preserve">ковского комитета образования, </w:t>
      </w:r>
      <w:r w:rsidRPr="00E50568">
        <w:rPr>
          <w:rFonts w:ascii="Times New Roman" w:hAnsi="Times New Roman"/>
          <w:color w:val="000000"/>
          <w:sz w:val="28"/>
          <w:szCs w:val="28"/>
        </w:rPr>
        <w:t>Московского городского Дворца творчества детей и юношества, в открытой комплексной программе «Творческая одаренность», целевой программе «Наука», «Родословие» МГДТДиЮ. Лучшие работы были представлены на Российских конференциях.</w:t>
      </w:r>
    </w:p>
    <w:p w:rsidR="004E42E2" w:rsidRDefault="004E42E2" w:rsidP="002816D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50568">
        <w:rPr>
          <w:rFonts w:ascii="Times New Roman" w:hAnsi="Times New Roman"/>
          <w:color w:val="000000"/>
          <w:sz w:val="28"/>
          <w:szCs w:val="28"/>
        </w:rPr>
        <w:t>За это время было получено 22 лауреатских диплом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E50568">
        <w:rPr>
          <w:rFonts w:ascii="Times New Roman" w:hAnsi="Times New Roman"/>
          <w:color w:val="000000"/>
          <w:sz w:val="28"/>
          <w:szCs w:val="28"/>
        </w:rPr>
        <w:t xml:space="preserve"> на конференциях «Постижение истории» и 14 лауреатских дипломов на конференциях «Отечество»</w:t>
      </w:r>
      <w:r>
        <w:rPr>
          <w:rFonts w:ascii="Times New Roman" w:hAnsi="Times New Roman"/>
          <w:color w:val="000000"/>
          <w:sz w:val="28"/>
          <w:szCs w:val="28"/>
        </w:rPr>
        <w:t>. Учащиеся нашей школы вошли в число лауреатов интернет- конкурса «Страница семейной славы 2013»:</w:t>
      </w:r>
    </w:p>
    <w:p w:rsidR="004E42E2" w:rsidRPr="005651E0" w:rsidRDefault="004E42E2" w:rsidP="002816D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651E0">
        <w:rPr>
          <w:rFonts w:ascii="Times New Roman" w:hAnsi="Times New Roman"/>
          <w:color w:val="000000"/>
          <w:sz w:val="28"/>
          <w:szCs w:val="28"/>
        </w:rPr>
        <w:t>Рябоконь Анастасия, ученица 3 «Б» класса «Семейный православный календарь»;</w:t>
      </w:r>
    </w:p>
    <w:p w:rsidR="004E42E2" w:rsidRPr="005651E0" w:rsidRDefault="004E42E2" w:rsidP="002816D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651E0">
        <w:rPr>
          <w:rFonts w:ascii="Times New Roman" w:hAnsi="Times New Roman"/>
          <w:color w:val="000000"/>
          <w:sz w:val="28"/>
          <w:szCs w:val="28"/>
        </w:rPr>
        <w:t>Даниленко Ирина</w:t>
      </w:r>
      <w:r>
        <w:rPr>
          <w:rFonts w:ascii="Times New Roman" w:hAnsi="Times New Roman"/>
          <w:color w:val="000000"/>
          <w:sz w:val="28"/>
          <w:szCs w:val="28"/>
        </w:rPr>
        <w:t>, ученица 5 "В" класса исследование</w:t>
      </w:r>
      <w:r w:rsidRPr="005651E0">
        <w:rPr>
          <w:rFonts w:ascii="Times New Roman" w:hAnsi="Times New Roman"/>
          <w:color w:val="000000"/>
          <w:sz w:val="28"/>
          <w:szCs w:val="28"/>
        </w:rPr>
        <w:t xml:space="preserve"> «Моя родословная»;</w:t>
      </w:r>
    </w:p>
    <w:p w:rsidR="004E42E2" w:rsidRDefault="004E42E2" w:rsidP="00E71612">
      <w:pPr>
        <w:shd w:val="clear" w:color="auto" w:fill="FFFFFF"/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651E0">
        <w:rPr>
          <w:rFonts w:ascii="Times New Roman" w:hAnsi="Times New Roman"/>
          <w:color w:val="000000"/>
          <w:sz w:val="28"/>
          <w:szCs w:val="28"/>
        </w:rPr>
        <w:t>Князева Ольга, ученица</w:t>
      </w:r>
      <w:r>
        <w:rPr>
          <w:rFonts w:ascii="Times New Roman" w:hAnsi="Times New Roman"/>
          <w:color w:val="000000"/>
          <w:sz w:val="28"/>
          <w:szCs w:val="28"/>
        </w:rPr>
        <w:t xml:space="preserve"> 6 «В» класса сочинение</w:t>
      </w:r>
      <w:r w:rsidRPr="005651E0">
        <w:rPr>
          <w:rFonts w:ascii="Times New Roman" w:hAnsi="Times New Roman"/>
          <w:color w:val="000000"/>
          <w:sz w:val="28"/>
          <w:szCs w:val="28"/>
        </w:rPr>
        <w:t xml:space="preserve">«Отчизны верные сыны…», творческая работа «Как мои предки служили Родине»; ШабановаАнна, ученица 7 класса </w:t>
      </w:r>
      <w:r>
        <w:rPr>
          <w:rFonts w:ascii="Times New Roman" w:hAnsi="Times New Roman"/>
          <w:color w:val="000000"/>
          <w:sz w:val="28"/>
          <w:szCs w:val="28"/>
        </w:rPr>
        <w:t xml:space="preserve">была отмечена за </w:t>
      </w:r>
      <w:r w:rsidRPr="005651E0">
        <w:rPr>
          <w:rFonts w:ascii="Times New Roman" w:hAnsi="Times New Roman"/>
          <w:color w:val="000000"/>
          <w:sz w:val="28"/>
          <w:szCs w:val="28"/>
        </w:rPr>
        <w:t>"Создание Семейного журнала «Путешествие в родословную». Выпуск</w:t>
      </w:r>
      <w:r>
        <w:rPr>
          <w:rFonts w:ascii="Times New Roman" w:hAnsi="Times New Roman"/>
          <w:color w:val="000000"/>
          <w:sz w:val="28"/>
          <w:szCs w:val="28"/>
        </w:rPr>
        <w:t xml:space="preserve"> № 1 «Корни дерева». Выпуск№2</w:t>
      </w:r>
      <w:r w:rsidRPr="005651E0">
        <w:rPr>
          <w:rFonts w:ascii="Times New Roman" w:hAnsi="Times New Roman"/>
          <w:color w:val="000000"/>
          <w:sz w:val="28"/>
          <w:szCs w:val="28"/>
        </w:rPr>
        <w:t>«Дедушки и бабушки»"</w:t>
      </w:r>
      <w:r>
        <w:rPr>
          <w:rFonts w:ascii="Times New Roman" w:hAnsi="Times New Roman"/>
          <w:color w:val="000000"/>
          <w:sz w:val="28"/>
          <w:szCs w:val="28"/>
        </w:rPr>
        <w:t>,</w:t>
      </w:r>
    </w:p>
    <w:p w:rsidR="004E42E2" w:rsidRPr="005651E0" w:rsidRDefault="004E42E2" w:rsidP="00E71612">
      <w:pPr>
        <w:shd w:val="clear" w:color="auto" w:fill="FFFFFF"/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651E0">
        <w:rPr>
          <w:rFonts w:ascii="Times New Roman" w:hAnsi="Times New Roman"/>
          <w:color w:val="000000"/>
          <w:sz w:val="28"/>
          <w:szCs w:val="28"/>
        </w:rPr>
        <w:t xml:space="preserve"> ПОЧЕТНОЙ ГРАМОТОЙ СЖ РОССИИ УЧИТЕЛЮ-НАСТАВНИКУ</w:t>
      </w:r>
      <w:r w:rsidRPr="005651E0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t xml:space="preserve"> была награждена </w:t>
      </w:r>
      <w:r w:rsidRPr="005651E0">
        <w:rPr>
          <w:rFonts w:ascii="Times New Roman" w:hAnsi="Times New Roman"/>
          <w:color w:val="000000"/>
          <w:sz w:val="28"/>
          <w:szCs w:val="28"/>
        </w:rPr>
        <w:t xml:space="preserve">Романенкова </w:t>
      </w:r>
      <w:r>
        <w:rPr>
          <w:rFonts w:ascii="Times New Roman" w:hAnsi="Times New Roman"/>
          <w:color w:val="000000"/>
          <w:sz w:val="28"/>
          <w:szCs w:val="28"/>
        </w:rPr>
        <w:t>Серафима Борисовна.</w:t>
      </w:r>
    </w:p>
    <w:p w:rsidR="004E42E2" w:rsidRPr="00E50568" w:rsidRDefault="004E42E2" w:rsidP="002816D8">
      <w:pPr>
        <w:pStyle w:val="Title"/>
        <w:spacing w:line="276" w:lineRule="auto"/>
        <w:ind w:firstLine="709"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r w:rsidRPr="00E50568">
        <w:rPr>
          <w:b w:val="0"/>
          <w:sz w:val="28"/>
          <w:szCs w:val="28"/>
        </w:rPr>
        <w:t xml:space="preserve">Наш </w:t>
      </w:r>
      <w:r>
        <w:rPr>
          <w:b w:val="0"/>
          <w:sz w:val="28"/>
          <w:szCs w:val="28"/>
        </w:rPr>
        <w:t xml:space="preserve">комплексный </w:t>
      </w:r>
      <w:r w:rsidRPr="00E50568">
        <w:rPr>
          <w:b w:val="0"/>
          <w:sz w:val="28"/>
          <w:szCs w:val="28"/>
        </w:rPr>
        <w:t>музей</w:t>
      </w:r>
      <w:r>
        <w:rPr>
          <w:b w:val="0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90142C">
        <w:rPr>
          <w:b w:val="0"/>
          <w:sz w:val="28"/>
          <w:szCs w:val="28"/>
        </w:rPr>
        <w:t>История родного края»</w:t>
      </w:r>
      <w:r w:rsidRPr="00E50568">
        <w:rPr>
          <w:b w:val="0"/>
          <w:sz w:val="28"/>
          <w:szCs w:val="28"/>
        </w:rPr>
        <w:t xml:space="preserve"> создаёт особую атмосферу в школе – атмосферу почитания пред</w:t>
      </w:r>
      <w:r>
        <w:rPr>
          <w:b w:val="0"/>
          <w:sz w:val="28"/>
          <w:szCs w:val="28"/>
        </w:rPr>
        <w:t>ыдущих поколений и нежной любви</w:t>
      </w:r>
      <w:r w:rsidRPr="00E50568">
        <w:rPr>
          <w:b w:val="0"/>
          <w:sz w:val="28"/>
          <w:szCs w:val="28"/>
        </w:rPr>
        <w:t xml:space="preserve"> к своему краю.</w:t>
      </w:r>
    </w:p>
    <w:sectPr w:rsidR="004E42E2" w:rsidRPr="00E50568" w:rsidSect="008E748D">
      <w:footerReference w:type="even" r:id="rId8"/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42E2" w:rsidRDefault="004E42E2">
      <w:r>
        <w:separator/>
      </w:r>
    </w:p>
  </w:endnote>
  <w:endnote w:type="continuationSeparator" w:id="0">
    <w:p w:rsidR="004E42E2" w:rsidRDefault="004E4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E2" w:rsidRDefault="004E42E2" w:rsidP="00AF12F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E42E2" w:rsidRDefault="004E42E2" w:rsidP="00D444C0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E2" w:rsidRDefault="004E42E2" w:rsidP="00AF12F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:rsidR="004E42E2" w:rsidRDefault="004E42E2" w:rsidP="00D444C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42E2" w:rsidRDefault="004E42E2">
      <w:r>
        <w:separator/>
      </w:r>
    </w:p>
  </w:footnote>
  <w:footnote w:type="continuationSeparator" w:id="0">
    <w:p w:rsidR="004E42E2" w:rsidRDefault="004E42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2C25"/>
    <w:rsid w:val="00004C7B"/>
    <w:rsid w:val="00047E62"/>
    <w:rsid w:val="00066C84"/>
    <w:rsid w:val="0008565F"/>
    <w:rsid w:val="002121A8"/>
    <w:rsid w:val="00223919"/>
    <w:rsid w:val="002405BA"/>
    <w:rsid w:val="002816D8"/>
    <w:rsid w:val="00281F8F"/>
    <w:rsid w:val="00437255"/>
    <w:rsid w:val="00486A37"/>
    <w:rsid w:val="004E42E2"/>
    <w:rsid w:val="00501472"/>
    <w:rsid w:val="00505EF8"/>
    <w:rsid w:val="00532B20"/>
    <w:rsid w:val="00552DD5"/>
    <w:rsid w:val="00563015"/>
    <w:rsid w:val="005651E0"/>
    <w:rsid w:val="005810F0"/>
    <w:rsid w:val="00582C65"/>
    <w:rsid w:val="005C2083"/>
    <w:rsid w:val="006D5B5D"/>
    <w:rsid w:val="0075020C"/>
    <w:rsid w:val="00764915"/>
    <w:rsid w:val="007A2E63"/>
    <w:rsid w:val="007C6C48"/>
    <w:rsid w:val="00860A2D"/>
    <w:rsid w:val="00883681"/>
    <w:rsid w:val="008E748D"/>
    <w:rsid w:val="0090142C"/>
    <w:rsid w:val="00933FC6"/>
    <w:rsid w:val="009B26BD"/>
    <w:rsid w:val="009F16FD"/>
    <w:rsid w:val="00A40CB9"/>
    <w:rsid w:val="00A43AF6"/>
    <w:rsid w:val="00AF12F1"/>
    <w:rsid w:val="00B17321"/>
    <w:rsid w:val="00B43FA7"/>
    <w:rsid w:val="00BB4B9E"/>
    <w:rsid w:val="00C44A49"/>
    <w:rsid w:val="00D444C0"/>
    <w:rsid w:val="00D62C25"/>
    <w:rsid w:val="00E402EF"/>
    <w:rsid w:val="00E42F50"/>
    <w:rsid w:val="00E50568"/>
    <w:rsid w:val="00E71612"/>
    <w:rsid w:val="00E73A6B"/>
    <w:rsid w:val="00F70C43"/>
    <w:rsid w:val="00FA5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565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7C6C48"/>
    <w:pPr>
      <w:ind w:left="720"/>
      <w:contextualSpacing/>
    </w:pPr>
  </w:style>
  <w:style w:type="paragraph" w:styleId="Title">
    <w:name w:val="Title"/>
    <w:basedOn w:val="Normal"/>
    <w:link w:val="TitleChar"/>
    <w:uiPriority w:val="99"/>
    <w:qFormat/>
    <w:rsid w:val="00505EF8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505EF8"/>
    <w:rPr>
      <w:rFonts w:ascii="Times New Roman" w:hAnsi="Times New Roman"/>
      <w:b/>
      <w:sz w:val="24"/>
      <w:lang w:val="x-none" w:eastAsia="ru-RU"/>
    </w:rPr>
  </w:style>
  <w:style w:type="character" w:styleId="Strong">
    <w:name w:val="Strong"/>
    <w:basedOn w:val="DefaultParagraphFont"/>
    <w:uiPriority w:val="99"/>
    <w:qFormat/>
    <w:locked/>
    <w:rsid w:val="002816D8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locked/>
    <w:rsid w:val="002816D8"/>
    <w:rPr>
      <w:rFonts w:cs="Times New Roman"/>
      <w:i/>
    </w:rPr>
  </w:style>
  <w:style w:type="paragraph" w:styleId="Footer">
    <w:name w:val="footer"/>
    <w:basedOn w:val="Normal"/>
    <w:link w:val="FooterChar"/>
    <w:uiPriority w:val="99"/>
    <w:rsid w:val="00D444C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lang w:val="x-none" w:eastAsia="en-US"/>
    </w:rPr>
  </w:style>
  <w:style w:type="character" w:styleId="PageNumber">
    <w:name w:val="page number"/>
    <w:basedOn w:val="DefaultParagraphFont"/>
    <w:uiPriority w:val="99"/>
    <w:rsid w:val="00D444C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4989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9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9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9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9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9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9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9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9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9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6</Pages>
  <Words>1424</Words>
  <Characters>8122</Characters>
  <Application>Microsoft Office Word</Application>
  <DocSecurity>0</DocSecurity>
  <Lines>0</Lines>
  <Paragraphs>0</Paragraphs>
  <ScaleCrop>false</ScaleCrop>
  <Company>ГБОУ СОШ № 1392 им. Д.В. Рябинкина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Беликова Е</dc:title>
  <dc:subject/>
  <dc:creator>админ</dc:creator>
  <cp:keywords/>
  <dc:description/>
  <cp:lastModifiedBy>1</cp:lastModifiedBy>
  <cp:revision>4</cp:revision>
  <dcterms:created xsi:type="dcterms:W3CDTF">2014-09-21T19:36:00Z</dcterms:created>
  <dcterms:modified xsi:type="dcterms:W3CDTF">2014-09-21T19:37:00Z</dcterms:modified>
</cp:coreProperties>
</file>