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050" w:rsidRPr="00946409" w:rsidRDefault="00527050" w:rsidP="00946409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 w:rsidRPr="00946409">
        <w:rPr>
          <w:rFonts w:ascii="Times New Roman" w:hAnsi="Times New Roman"/>
          <w:sz w:val="32"/>
          <w:szCs w:val="32"/>
        </w:rPr>
        <w:t>Министерство образования Новосибирской области</w:t>
      </w:r>
    </w:p>
    <w:p w:rsidR="00527050" w:rsidRPr="00946409" w:rsidRDefault="00527050" w:rsidP="00946409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 w:rsidRPr="00946409">
        <w:rPr>
          <w:rFonts w:ascii="Times New Roman" w:hAnsi="Times New Roman"/>
          <w:sz w:val="32"/>
          <w:szCs w:val="32"/>
        </w:rPr>
        <w:t>Муниципальное бюджетное общеобразовательное учреждение «Средняя общеобразовательная школа №202»</w:t>
      </w: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jc w:val="center"/>
        <w:rPr>
          <w:rFonts w:ascii="Segoe Script" w:hAnsi="Segoe Script"/>
          <w:b/>
          <w:sz w:val="44"/>
          <w:szCs w:val="44"/>
        </w:rPr>
      </w:pPr>
      <w:r>
        <w:rPr>
          <w:rFonts w:ascii="Segoe Script" w:hAnsi="Segoe Script"/>
          <w:b/>
          <w:sz w:val="44"/>
          <w:szCs w:val="44"/>
        </w:rPr>
        <w:t>Мои деды – славные победы</w:t>
      </w: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946409">
        <w:rPr>
          <w:rFonts w:ascii="Times New Roman" w:hAnsi="Times New Roman"/>
          <w:sz w:val="32"/>
          <w:szCs w:val="32"/>
        </w:rPr>
        <w:t>Выполнил:</w:t>
      </w:r>
      <w:r w:rsidRPr="00946409">
        <w:rPr>
          <w:rFonts w:ascii="Times New Roman" w:hAnsi="Times New Roman"/>
        </w:rPr>
        <w:t xml:space="preserve"> </w:t>
      </w:r>
      <w:r w:rsidRPr="00946409">
        <w:rPr>
          <w:rFonts w:ascii="Times New Roman" w:hAnsi="Times New Roman"/>
          <w:sz w:val="32"/>
          <w:szCs w:val="32"/>
        </w:rPr>
        <w:t>Кишинский Александр Вадимович,</w:t>
      </w: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ученик 6</w:t>
      </w:r>
      <w:r w:rsidRPr="00946409">
        <w:rPr>
          <w:rFonts w:ascii="Times New Roman" w:hAnsi="Times New Roman"/>
          <w:sz w:val="32"/>
          <w:szCs w:val="32"/>
        </w:rPr>
        <w:t xml:space="preserve"> «в» класса, МБОУ СОШ №202</w:t>
      </w: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946409">
        <w:rPr>
          <w:rFonts w:ascii="Times New Roman" w:hAnsi="Times New Roman"/>
          <w:sz w:val="32"/>
          <w:szCs w:val="32"/>
        </w:rPr>
        <w:t xml:space="preserve">Руководитель: Маюрова Татьяна Владимировна, </w:t>
      </w: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946409">
        <w:rPr>
          <w:rFonts w:ascii="Times New Roman" w:hAnsi="Times New Roman"/>
          <w:sz w:val="32"/>
          <w:szCs w:val="32"/>
        </w:rPr>
        <w:t xml:space="preserve">учитель русского языка и литературы </w:t>
      </w: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высше</w:t>
      </w:r>
      <w:r w:rsidRPr="00946409">
        <w:rPr>
          <w:rFonts w:ascii="Times New Roman" w:hAnsi="Times New Roman"/>
          <w:sz w:val="32"/>
          <w:szCs w:val="32"/>
        </w:rPr>
        <w:t xml:space="preserve">й квалификационной категории </w:t>
      </w:r>
    </w:p>
    <w:p w:rsidR="00527050" w:rsidRPr="00946409" w:rsidRDefault="00527050" w:rsidP="00946409">
      <w:pPr>
        <w:spacing w:after="0" w:line="24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946409">
        <w:rPr>
          <w:rFonts w:ascii="Times New Roman" w:hAnsi="Times New Roman"/>
          <w:sz w:val="32"/>
          <w:szCs w:val="32"/>
        </w:rPr>
        <w:t>(89059374998)</w:t>
      </w: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527050" w:rsidRPr="00946409" w:rsidRDefault="00527050" w:rsidP="00946409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Новосибирск, 2019</w:t>
      </w:r>
    </w:p>
    <w:p w:rsidR="00527050" w:rsidRPr="00946409" w:rsidRDefault="00527050" w:rsidP="00232E46">
      <w:pPr>
        <w:spacing w:line="240" w:lineRule="auto"/>
        <w:jc w:val="center"/>
        <w:rPr>
          <w:rFonts w:ascii="Segoe Script" w:hAnsi="Segoe Script"/>
          <w:b/>
          <w:sz w:val="32"/>
          <w:szCs w:val="32"/>
          <w:shd w:val="clear" w:color="auto" w:fill="FFFFFF"/>
        </w:rPr>
      </w:pPr>
    </w:p>
    <w:p w:rsidR="00527050" w:rsidRPr="00946409" w:rsidRDefault="00527050" w:rsidP="00232E46">
      <w:pPr>
        <w:spacing w:line="240" w:lineRule="auto"/>
        <w:ind w:left="5529"/>
        <w:rPr>
          <w:rFonts w:ascii="Times New Roman" w:hAnsi="Times New Roman"/>
          <w:sz w:val="24"/>
          <w:szCs w:val="24"/>
          <w:shd w:val="clear" w:color="auto" w:fill="FFFFFF"/>
        </w:rPr>
      </w:pPr>
      <w:r w:rsidRPr="00946409">
        <w:rPr>
          <w:rFonts w:ascii="Times New Roman" w:hAnsi="Times New Roman"/>
          <w:sz w:val="24"/>
          <w:szCs w:val="24"/>
          <w:shd w:val="clear" w:color="auto" w:fill="FFFFFF"/>
        </w:rPr>
        <w:t>Сколько всякого мы позабыли,</w:t>
      </w:r>
      <w:r w:rsidRPr="00946409">
        <w:rPr>
          <w:rFonts w:ascii="Times New Roman" w:hAnsi="Times New Roman"/>
          <w:sz w:val="24"/>
          <w:szCs w:val="24"/>
        </w:rPr>
        <w:br/>
      </w:r>
      <w:r w:rsidRPr="00946409">
        <w:rPr>
          <w:rFonts w:ascii="Times New Roman" w:hAnsi="Times New Roman"/>
          <w:sz w:val="24"/>
          <w:szCs w:val="24"/>
          <w:shd w:val="clear" w:color="auto" w:fill="FFFFFF"/>
        </w:rPr>
        <w:t>Сколько снова забудем потом.</w:t>
      </w:r>
      <w:r w:rsidRPr="00946409">
        <w:rPr>
          <w:rFonts w:ascii="Times New Roman" w:hAnsi="Times New Roman"/>
          <w:sz w:val="24"/>
          <w:szCs w:val="24"/>
        </w:rPr>
        <w:br/>
      </w:r>
      <w:r w:rsidRPr="00946409">
        <w:rPr>
          <w:rFonts w:ascii="Times New Roman" w:hAnsi="Times New Roman"/>
          <w:sz w:val="24"/>
          <w:szCs w:val="24"/>
          <w:shd w:val="clear" w:color="auto" w:fill="FFFFFF"/>
        </w:rPr>
        <w:t>Чтобы вспомнить, какими мы были,</w:t>
      </w:r>
      <w:r w:rsidRPr="00946409">
        <w:rPr>
          <w:rFonts w:ascii="Times New Roman" w:hAnsi="Times New Roman"/>
          <w:sz w:val="24"/>
          <w:szCs w:val="24"/>
        </w:rPr>
        <w:br/>
      </w:r>
      <w:r w:rsidRPr="00946409">
        <w:rPr>
          <w:rFonts w:ascii="Times New Roman" w:hAnsi="Times New Roman"/>
          <w:sz w:val="24"/>
          <w:szCs w:val="24"/>
          <w:shd w:val="clear" w:color="auto" w:fill="FFFFFF"/>
        </w:rPr>
        <w:t>Загляните в семейный альбом.</w:t>
      </w:r>
    </w:p>
    <w:p w:rsidR="00527050" w:rsidRPr="00946409" w:rsidRDefault="00527050" w:rsidP="00232E46">
      <w:pPr>
        <w:tabs>
          <w:tab w:val="left" w:pos="6252"/>
        </w:tabs>
        <w:spacing w:line="240" w:lineRule="auto"/>
        <w:ind w:left="5529"/>
        <w:rPr>
          <w:rFonts w:ascii="Times New Roman" w:hAnsi="Times New Roman"/>
          <w:sz w:val="24"/>
          <w:szCs w:val="24"/>
          <w:shd w:val="clear" w:color="auto" w:fill="FFFFFF"/>
        </w:rPr>
      </w:pPr>
      <w:r w:rsidRPr="00946409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                        Михаил Танич</w:t>
      </w:r>
    </w:p>
    <w:p w:rsidR="00527050" w:rsidRPr="00946409" w:rsidRDefault="00527050" w:rsidP="00232E46">
      <w:pPr>
        <w:spacing w:after="0" w:line="240" w:lineRule="auto"/>
        <w:ind w:firstLine="426"/>
        <w:jc w:val="both"/>
        <w:rPr>
          <w:rStyle w:val="Strong"/>
          <w:rFonts w:ascii="Times New Roman" w:hAnsi="Times New Roman"/>
          <w:sz w:val="32"/>
          <w:szCs w:val="32"/>
          <w:bdr w:val="none" w:sz="0" w:space="0" w:color="auto" w:frame="1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В эпоху цифровой фотографии обычные фотоальбомы можно увидеть всё реже. Но именно напечатанные и красиво оформленные фотографии обладают тем</w:t>
      </w:r>
      <w:r w:rsidRPr="00946409">
        <w:rPr>
          <w:rStyle w:val="apple-converted-space"/>
          <w:rFonts w:ascii="Times New Roman" w:hAnsi="Times New Roman"/>
          <w:b/>
          <w:bCs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946409">
        <w:rPr>
          <w:rStyle w:val="apple-converted-space"/>
          <w:rFonts w:ascii="Times New Roman" w:hAnsi="Times New Roman"/>
          <w:bCs/>
          <w:sz w:val="32"/>
          <w:szCs w:val="32"/>
          <w:bdr w:val="none" w:sz="0" w:space="0" w:color="auto" w:frame="1"/>
          <w:shd w:val="clear" w:color="auto" w:fill="FFFFFF"/>
        </w:rPr>
        <w:t>самым</w:t>
      </w: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 удивительным настроением, которое может перенести нас в прошлое, помочь вспомнить счастливые дни беспечного детства, узнать, какими в молодости были бабушки и дедушки</w:t>
      </w:r>
      <w:r w:rsidRPr="00946409">
        <w:rPr>
          <w:rStyle w:val="Strong"/>
          <w:rFonts w:ascii="Times New Roman" w:hAnsi="Times New Roman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527050" w:rsidRPr="00946409" w:rsidRDefault="00527050" w:rsidP="00232E46">
      <w:pPr>
        <w:spacing w:after="0" w:line="240" w:lineRule="auto"/>
        <w:ind w:firstLine="567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Фотоальбом – это большая ценность. Это великая память. Эмоции, которые испытываешь при </w:t>
      </w:r>
      <w:r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просмотре настоящих снимков, не</w:t>
      </w: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сравнимы ни с чем. Фотографии кажутся настоящими, живыми. Бывает, что только в альбоме правнуки могут впервые увидеть свою прабабушку или прадедушку. Это не просто способ хранения фотографий, это уже нечто большее — семейная история, семейная реликвия.</w:t>
      </w:r>
    </w:p>
    <w:p w:rsidR="00527050" w:rsidRPr="00946409" w:rsidRDefault="00527050" w:rsidP="00232E46">
      <w:pPr>
        <w:spacing w:after="0" w:line="240" w:lineRule="auto"/>
        <w:ind w:firstLine="426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 Связь с предыдущими поколениями для человека — это ощущение принадлежности, к роду, связь с корнями. И чем длиннее цепочка предшествующих поколений, которые человек помнит, тем толще и сильнее корни. А значит больше уверенности в себе, больше открытости этому миру.</w:t>
      </w:r>
    </w:p>
    <w:p w:rsidR="00527050" w:rsidRPr="00946409" w:rsidRDefault="00527050" w:rsidP="00232E46">
      <w:pPr>
        <w:spacing w:after="0" w:line="240" w:lineRule="auto"/>
        <w:ind w:firstLine="426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Фотоальбомы начинали вести прабабушки и прадедушки в середине 20 века. Потом они передавались из поколения в поколение, пока не дошли до настоящего времени.</w:t>
      </w:r>
    </w:p>
    <w:p w:rsidR="00527050" w:rsidRPr="00946409" w:rsidRDefault="00527050" w:rsidP="00232E46">
      <w:pPr>
        <w:spacing w:after="0" w:line="240" w:lineRule="auto"/>
        <w:ind w:firstLine="426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 Наш семейный фотоальбом — основа семейных традиций. У него красивая красная кожаная обложка. Альбом начал вести мой дед в 70-х годах 20-го века. Он хранит множество историй. Мне очень дороги в нашем семейном альбоме две фотографии. Они похожи.</w:t>
      </w:r>
    </w:p>
    <w:p w:rsidR="00527050" w:rsidRPr="00946409" w:rsidRDefault="00527050" w:rsidP="00232E46">
      <w:pPr>
        <w:spacing w:after="0" w:line="240" w:lineRule="auto"/>
        <w:ind w:firstLine="425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На первой фотографии, сделанной в 1944 году, - связисты и телефонисты роты связи 429-го стрелкового полка 52-й стрелковой дивизии. В первом ряду, в центре, мой прадед по маминой линии, Степан Иванович Горащенко. Он родился в 1913 году в селе Жуланка Новосибирской области. В годы войны служил лейтенантом, командиром штабного взвода связи. Награжден орденами: орденом «Отечественной войны» 2-й степени и орденом «Красной звезды», а также медалью «За отвагу». «...26 августа </w:t>
      </w:r>
      <w:smartTag w:uri="urn:schemas-microsoft-com:office:smarttags" w:element="metricconverter">
        <w:smartTagPr>
          <w:attr w:name="ProductID" w:val="1944 г"/>
        </w:smartTagPr>
        <w:r w:rsidRPr="00946409">
          <w:rPr>
            <w:rStyle w:val="Strong"/>
            <w:rFonts w:ascii="Times New Roman" w:hAnsi="Times New Roman"/>
            <w:b w:val="0"/>
            <w:sz w:val="32"/>
            <w:szCs w:val="32"/>
            <w:bdr w:val="none" w:sz="0" w:space="0" w:color="auto" w:frame="1"/>
            <w:shd w:val="clear" w:color="auto" w:fill="FFFFFF"/>
          </w:rPr>
          <w:t>1944 г</w:t>
        </w:r>
      </w:smartTag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. в наступательном бою за село Сарата-Галбене Кагульского района Молдавской ССР, когда 2-й батальон был отрезан противником от командного пункта полка, он провел линию связи через тылы противника обходным путем. Во время контратаки под минометно-пулеметным огнём лично уничтожил 7 и взял в плен 3 солдата противника...».</w:t>
      </w:r>
    </w:p>
    <w:p w:rsidR="00527050" w:rsidRPr="00946409" w:rsidRDefault="00527050" w:rsidP="00232E46">
      <w:pPr>
        <w:spacing w:line="240" w:lineRule="auto"/>
        <w:jc w:val="center"/>
        <w:rPr>
          <w:rStyle w:val="Strong"/>
          <w:rFonts w:ascii="Times New Roman" w:hAnsi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3D3171">
        <w:rPr>
          <w:rFonts w:ascii="Times New Roman" w:hAnsi="Times New Roman"/>
          <w:b/>
          <w:noProof/>
          <w:sz w:val="32"/>
          <w:szCs w:val="32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41.75pt;height:554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">
            <v:imagedata r:id="rId4" o:title=""/>
            <o:lock v:ext="edit" aspectratio="f"/>
          </v:shape>
        </w:pict>
      </w:r>
    </w:p>
    <w:p w:rsidR="00527050" w:rsidRPr="00946409" w:rsidRDefault="00527050" w:rsidP="00232E46">
      <w:pPr>
        <w:spacing w:line="240" w:lineRule="auto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3D3171">
        <w:rPr>
          <w:rFonts w:ascii="Times New Roman" w:hAnsi="Times New Roman"/>
          <w:noProof/>
          <w:sz w:val="32"/>
          <w:szCs w:val="32"/>
          <w:bdr w:val="none" w:sz="0" w:space="0" w:color="auto" w:frame="1"/>
          <w:shd w:val="clear" w:color="auto" w:fill="FFFFFF"/>
        </w:rPr>
        <w:pict>
          <v:shape id="Рисунок 1" o:spid="_x0000_i1026" type="#_x0000_t75" style="width:526.5pt;height:5in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">
            <v:imagedata r:id="rId5" o:title=""/>
            <o:lock v:ext="edit" aspectratio="f"/>
          </v:shape>
        </w:pict>
      </w:r>
    </w:p>
    <w:p w:rsidR="00527050" w:rsidRPr="00946409" w:rsidRDefault="00527050" w:rsidP="00232E46">
      <w:pPr>
        <w:spacing w:after="0" w:line="240" w:lineRule="auto"/>
        <w:ind w:firstLine="567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На второй фотографии – сын Степана Ивановича, мой дед, младший сержант, Горащенко Валерий Степанович. Он сфотографирован у развёрнутого знамени 14348 войсковой части. Так его наградили за отличные успехи в боевой подготовке во время службы в армии. </w:t>
      </w:r>
    </w:p>
    <w:p w:rsidR="00527050" w:rsidRPr="00946409" w:rsidRDefault="00527050" w:rsidP="00232E46">
      <w:pPr>
        <w:spacing w:after="0" w:line="240" w:lineRule="auto"/>
        <w:ind w:firstLine="567"/>
        <w:jc w:val="both"/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</w:pP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Как похожи мои деды друг на друга! Именно такими должны быть защитники нашей Родины</w:t>
      </w:r>
      <w:bookmarkStart w:id="0" w:name="_GoBack"/>
      <w:bookmarkEnd w:id="0"/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: мужественными, красивыми, благородными и надежными! Я хочу быть похож</w:t>
      </w:r>
      <w:r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им</w:t>
      </w:r>
      <w:r w:rsidRPr="00946409">
        <w:rPr>
          <w:rStyle w:val="Strong"/>
          <w:rFonts w:ascii="Times New Roman" w:hAnsi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 xml:space="preserve"> на них!</w:t>
      </w:r>
    </w:p>
    <w:p w:rsidR="00527050" w:rsidRPr="00946409" w:rsidRDefault="00527050">
      <w:pPr>
        <w:rPr>
          <w:rFonts w:ascii="Times New Roman" w:hAnsi="Times New Roman"/>
        </w:rPr>
      </w:pPr>
    </w:p>
    <w:sectPr w:rsidR="00527050" w:rsidRPr="00946409" w:rsidSect="00BE0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2E46"/>
    <w:rsid w:val="00232E46"/>
    <w:rsid w:val="003970BC"/>
    <w:rsid w:val="003D3171"/>
    <w:rsid w:val="00421124"/>
    <w:rsid w:val="004E3BA8"/>
    <w:rsid w:val="00527050"/>
    <w:rsid w:val="0088134F"/>
    <w:rsid w:val="008C6CCF"/>
    <w:rsid w:val="00946409"/>
    <w:rsid w:val="00BE01F6"/>
    <w:rsid w:val="00DB28CB"/>
    <w:rsid w:val="00EF648F"/>
    <w:rsid w:val="00F9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F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232E46"/>
    <w:rPr>
      <w:rFonts w:cs="Times New Roman"/>
    </w:rPr>
  </w:style>
  <w:style w:type="character" w:styleId="Strong">
    <w:name w:val="Strong"/>
    <w:basedOn w:val="DefaultParagraphFont"/>
    <w:uiPriority w:val="99"/>
    <w:qFormat/>
    <w:rsid w:val="00232E4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32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2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8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470</Words>
  <Characters>2685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dcterms:created xsi:type="dcterms:W3CDTF">2018-03-08T04:35:00Z</dcterms:created>
  <dcterms:modified xsi:type="dcterms:W3CDTF">2019-01-20T12:52:00Z</dcterms:modified>
</cp:coreProperties>
</file>